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0C3" w:rsidRDefault="00A205D7">
      <w:r>
        <w:rPr>
          <w:noProof/>
          <w:lang w:eastAsia="it-IT"/>
        </w:rPr>
        <w:drawing>
          <wp:inline distT="0" distB="0" distL="0" distR="0">
            <wp:extent cx="6118863" cy="8153403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3" cy="81534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A60C3" w:rsidRDefault="00A205D7">
      <w:r>
        <w:t>Fig. 1 Toronto, Canada, Replica del campanile di San Marco</w:t>
      </w:r>
    </w:p>
    <w:p w:rsidR="00FA60C3" w:rsidRDefault="00FA60C3"/>
    <w:p w:rsidR="00FA60C3" w:rsidRDefault="00A205D7">
      <w:r>
        <w:rPr>
          <w:noProof/>
          <w:lang w:eastAsia="it-IT"/>
        </w:rPr>
        <w:lastRenderedPageBreak/>
        <w:drawing>
          <wp:inline distT="0" distB="0" distL="0" distR="0">
            <wp:extent cx="6118863" cy="6118863"/>
            <wp:effectExtent l="0" t="0" r="0" b="0"/>
            <wp:docPr id="2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863" cy="611886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A60C3" w:rsidRDefault="00A205D7">
      <w:r>
        <w:t>Fig. 2 Atene, Torre dei veneti</w:t>
      </w:r>
    </w:p>
    <w:p w:rsidR="00FA60C3" w:rsidRDefault="00FA60C3"/>
    <w:p w:rsidR="00FA60C3" w:rsidRDefault="00A205D7">
      <w:r>
        <w:rPr>
          <w:noProof/>
          <w:lang w:eastAsia="it-IT"/>
        </w:rPr>
        <w:lastRenderedPageBreak/>
        <w:drawing>
          <wp:inline distT="0" distB="0" distL="0" distR="0">
            <wp:extent cx="6111236" cy="4046219"/>
            <wp:effectExtent l="0" t="0" r="0" b="0"/>
            <wp:docPr id="3" name="Immagin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1236" cy="404621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A60C3" w:rsidRDefault="00A205D7">
      <w:r>
        <w:t xml:space="preserve">Fig.3 Torre dei venti di </w:t>
      </w:r>
      <w:proofErr w:type="spellStart"/>
      <w:r>
        <w:t>Shugborough</w:t>
      </w:r>
      <w:proofErr w:type="spellEnd"/>
    </w:p>
    <w:p w:rsidR="00FA60C3" w:rsidRDefault="00FA60C3"/>
    <w:p w:rsidR="00FA60C3" w:rsidRDefault="00FA60C3"/>
    <w:p w:rsidR="00FA60C3" w:rsidRDefault="00A205D7">
      <w:r>
        <w:rPr>
          <w:noProof/>
          <w:lang w:eastAsia="it-IT"/>
        </w:rPr>
        <w:drawing>
          <wp:inline distT="0" distB="0" distL="0" distR="0">
            <wp:extent cx="6120134" cy="3774442"/>
            <wp:effectExtent l="0" t="0" r="0" b="0"/>
            <wp:docPr id="4" nam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4" cy="377444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FA60C3" w:rsidRDefault="00A205D7">
      <w:r>
        <w:t xml:space="preserve">Fig. 4 </w:t>
      </w:r>
      <w:proofErr w:type="spellStart"/>
      <w:r>
        <w:t>Eleusi</w:t>
      </w:r>
      <w:proofErr w:type="spellEnd"/>
      <w:r>
        <w:t xml:space="preserve">, pianta del santuario e della </w:t>
      </w:r>
      <w:r>
        <w:t xml:space="preserve">corte antistante alla fine del II sec. </w:t>
      </w:r>
      <w:proofErr w:type="spellStart"/>
      <w:r>
        <w:t>d.C</w:t>
      </w:r>
      <w:proofErr w:type="spellEnd"/>
      <w:r>
        <w:t xml:space="preserve"> (da </w:t>
      </w:r>
      <w:proofErr w:type="spellStart"/>
      <w:r>
        <w:t>Travlos</w:t>
      </w:r>
      <w:proofErr w:type="spellEnd"/>
      <w:r>
        <w:t xml:space="preserve"> 1988)</w:t>
      </w:r>
    </w:p>
    <w:sectPr w:rsidR="00FA60C3" w:rsidSect="00FA60C3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0C3" w:rsidRDefault="00FA60C3" w:rsidP="00FA60C3">
      <w:pPr>
        <w:spacing w:after="0" w:line="240" w:lineRule="auto"/>
      </w:pPr>
      <w:r>
        <w:separator/>
      </w:r>
    </w:p>
  </w:endnote>
  <w:endnote w:type="continuationSeparator" w:id="0">
    <w:p w:rsidR="00FA60C3" w:rsidRDefault="00FA60C3" w:rsidP="00FA6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0C3" w:rsidRDefault="00A205D7" w:rsidP="00FA60C3">
      <w:pPr>
        <w:spacing w:after="0" w:line="240" w:lineRule="auto"/>
      </w:pPr>
      <w:r w:rsidRPr="00FA60C3">
        <w:rPr>
          <w:color w:val="000000"/>
        </w:rPr>
        <w:separator/>
      </w:r>
    </w:p>
  </w:footnote>
  <w:footnote w:type="continuationSeparator" w:id="0">
    <w:p w:rsidR="00FA60C3" w:rsidRDefault="00FA60C3" w:rsidP="00FA6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60C3"/>
    <w:rsid w:val="00A205D7"/>
    <w:rsid w:val="00FA6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FA60C3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205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205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</Words>
  <Characters>208</Characters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dcterms:created xsi:type="dcterms:W3CDTF">2020-11-28T09:25:00Z</dcterms:created>
  <dcterms:modified xsi:type="dcterms:W3CDTF">2020-11-28T09:25:00Z</dcterms:modified>
</cp:coreProperties>
</file>